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A9521" w14:textId="77777777" w:rsidR="00F36B0D" w:rsidRDefault="00F36B0D" w:rsidP="00C70CE0">
      <w:pPr>
        <w:jc w:val="right"/>
        <w:rPr>
          <w:rFonts w:ascii="Helvetica" w:eastAsia="맑은 고딕" w:hAnsi="Helvetica" w:cs="Helvetica"/>
          <w:spacing w:val="-5"/>
          <w:kern w:val="1"/>
          <w:sz w:val="28"/>
          <w:szCs w:val="28"/>
        </w:rPr>
      </w:pPr>
      <w:bookmarkStart w:id="0" w:name="_GoBack"/>
      <w:bookmarkEnd w:id="0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931"/>
      </w:tblGrid>
      <w:tr w:rsidR="00AF375A" w:rsidRPr="004C54A1" w14:paraId="604C8F0F" w14:textId="77777777" w:rsidTr="00FF0A54">
        <w:trPr>
          <w:trHeight w:val="526"/>
        </w:trPr>
        <w:tc>
          <w:tcPr>
            <w:tcW w:w="817" w:type="dxa"/>
            <w:tcBorders>
              <w:top w:val="single" w:sz="15" w:space="0" w:color="9999FF"/>
              <w:left w:val="single" w:sz="8" w:space="0" w:color="BFBFBF"/>
              <w:bottom w:val="single" w:sz="15" w:space="0" w:color="9999FF"/>
              <w:right w:val="single" w:sz="8" w:space="0" w:color="BFBFBF"/>
            </w:tcBorders>
            <w:shd w:val="clear" w:color="auto" w:fill="EBFEFE"/>
            <w:tcMar>
              <w:top w:w="100" w:type="nil"/>
              <w:right w:w="100" w:type="nil"/>
            </w:tcMar>
            <w:vAlign w:val="center"/>
          </w:tcPr>
          <w:p w14:paraId="3047CEDB" w14:textId="77777777" w:rsidR="00AF375A" w:rsidRPr="00AF375A" w:rsidRDefault="004C54A1" w:rsidP="00FF0A54">
            <w:pPr>
              <w:pStyle w:val="ab"/>
              <w:rPr>
                <w:rFonts w:ascii="Times" w:hAnsi="Times"/>
                <w:b/>
                <w:bCs/>
                <w:sz w:val="30"/>
                <w:szCs w:val="30"/>
              </w:rPr>
            </w:pPr>
            <w:proofErr w:type="spellStart"/>
            <w:r w:rsidRPr="004C54A1">
              <w:rPr>
                <w:rFonts w:ascii="Times" w:hAnsi="Times" w:hint="eastAsia"/>
                <w:b/>
                <w:bCs/>
                <w:sz w:val="30"/>
                <w:szCs w:val="30"/>
              </w:rPr>
              <w:t>Ⅳ</w:t>
            </w:r>
            <w:proofErr w:type="spellEnd"/>
          </w:p>
        </w:tc>
        <w:tc>
          <w:tcPr>
            <w:tcW w:w="7931" w:type="dxa"/>
            <w:tcBorders>
              <w:top w:val="single" w:sz="15" w:space="0" w:color="9999FF"/>
              <w:left w:val="single" w:sz="8" w:space="0" w:color="BFBFBF"/>
              <w:bottom w:val="single" w:sz="15" w:space="0" w:color="9999F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DD7866B" w14:textId="77777777" w:rsidR="00AF375A" w:rsidRPr="004C54A1" w:rsidRDefault="00AF375A" w:rsidP="004C54A1">
            <w:pPr>
              <w:pStyle w:val="ab"/>
              <w:rPr>
                <w:rFonts w:ascii="Times" w:hAnsi="Times"/>
                <w:b/>
                <w:bCs/>
                <w:sz w:val="30"/>
                <w:szCs w:val="30"/>
              </w:rPr>
            </w:pPr>
            <w:r w:rsidRPr="004C54A1">
              <w:rPr>
                <w:rFonts w:ascii="Times" w:hAnsi="Times"/>
                <w:b/>
                <w:bCs/>
                <w:sz w:val="30"/>
                <w:szCs w:val="30"/>
              </w:rPr>
              <w:t>APPLICATION FORM</w:t>
            </w:r>
          </w:p>
        </w:tc>
      </w:tr>
    </w:tbl>
    <w:p w14:paraId="74192AA2" w14:textId="77777777" w:rsidR="00F36B0D" w:rsidRDefault="00F36B0D" w:rsidP="00F36B0D">
      <w:pPr>
        <w:rPr>
          <w:rFonts w:ascii="Times New Roman" w:eastAsia="HY궁서"/>
          <w:b/>
          <w:sz w:val="32"/>
          <w:u w:val="single"/>
        </w:rPr>
      </w:pPr>
    </w:p>
    <w:p w14:paraId="0485702E" w14:textId="77777777" w:rsidR="00F36B0D" w:rsidRPr="00F85ABC" w:rsidRDefault="00F36B0D" w:rsidP="00F36B0D">
      <w:pPr>
        <w:jc w:val="center"/>
        <w:rPr>
          <w:rFonts w:ascii="Times New Roman" w:eastAsia="HY궁서"/>
          <w:b/>
          <w:sz w:val="28"/>
        </w:rPr>
      </w:pPr>
      <w:r w:rsidRPr="00F85ABC">
        <w:rPr>
          <w:rFonts w:ascii="Times New Roman" w:eastAsia="HY궁서" w:hint="eastAsia"/>
          <w:b/>
          <w:sz w:val="28"/>
        </w:rPr>
        <w:t xml:space="preserve">Deadline for application: </w:t>
      </w:r>
      <w:r w:rsidRPr="00F45ACD">
        <w:rPr>
          <w:rFonts w:ascii="Times New Roman" w:eastAsia="HY궁서" w:hint="eastAsia"/>
          <w:b/>
          <w:sz w:val="28"/>
        </w:rPr>
        <w:t>March 31, 20</w:t>
      </w:r>
      <w:r w:rsidRPr="00F45ACD">
        <w:rPr>
          <w:rFonts w:ascii="Times New Roman" w:eastAsia="HY궁서"/>
          <w:b/>
          <w:sz w:val="28"/>
        </w:rPr>
        <w:t>20</w:t>
      </w:r>
    </w:p>
    <w:p w14:paraId="0E2D5AC6" w14:textId="77777777" w:rsidR="00F36B0D" w:rsidRDefault="00F36B0D" w:rsidP="00F36B0D">
      <w:pPr>
        <w:rPr>
          <w:rFonts w:ascii="Calibri" w:eastAsia="HY궁서" w:hAnsi="Calibri" w:cs="Calibri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8"/>
        <w:gridCol w:w="2693"/>
        <w:gridCol w:w="1309"/>
        <w:gridCol w:w="1810"/>
        <w:gridCol w:w="2369"/>
      </w:tblGrid>
      <w:tr w:rsidR="00F36B0D" w14:paraId="6EF2D6E5" w14:textId="77777777" w:rsidTr="00FF0A54">
        <w:trPr>
          <w:trHeight w:val="480"/>
          <w:jc w:val="center"/>
        </w:trPr>
        <w:tc>
          <w:tcPr>
            <w:tcW w:w="4641" w:type="dxa"/>
            <w:gridSpan w:val="2"/>
          </w:tcPr>
          <w:p w14:paraId="7D000B08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First name:</w:t>
            </w:r>
          </w:p>
        </w:tc>
        <w:tc>
          <w:tcPr>
            <w:tcW w:w="5488" w:type="dxa"/>
            <w:gridSpan w:val="3"/>
          </w:tcPr>
          <w:p w14:paraId="05B43F73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Last (Family) name:</w:t>
            </w:r>
          </w:p>
        </w:tc>
      </w:tr>
      <w:tr w:rsidR="00F36B0D" w14:paraId="02C12584" w14:textId="77777777" w:rsidTr="00FF0A54">
        <w:trPr>
          <w:trHeight w:val="465"/>
          <w:jc w:val="center"/>
        </w:trPr>
        <w:tc>
          <w:tcPr>
            <w:tcW w:w="4641" w:type="dxa"/>
            <w:gridSpan w:val="2"/>
          </w:tcPr>
          <w:p w14:paraId="752B1144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Nationality:</w:t>
            </w:r>
          </w:p>
        </w:tc>
        <w:tc>
          <w:tcPr>
            <w:tcW w:w="3119" w:type="dxa"/>
            <w:gridSpan w:val="2"/>
          </w:tcPr>
          <w:p w14:paraId="10424422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Year of birth:</w:t>
            </w:r>
          </w:p>
        </w:tc>
        <w:tc>
          <w:tcPr>
            <w:tcW w:w="2369" w:type="dxa"/>
          </w:tcPr>
          <w:p w14:paraId="593C8B84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Gender:  F    M</w:t>
            </w:r>
          </w:p>
        </w:tc>
      </w:tr>
      <w:tr w:rsidR="00F36B0D" w14:paraId="20AA4B58" w14:textId="77777777" w:rsidTr="00FF0A54">
        <w:trPr>
          <w:trHeight w:val="480"/>
          <w:jc w:val="center"/>
        </w:trPr>
        <w:tc>
          <w:tcPr>
            <w:tcW w:w="1948" w:type="dxa"/>
          </w:tcPr>
          <w:p w14:paraId="46C8F545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Current position:</w:t>
            </w:r>
          </w:p>
        </w:tc>
        <w:tc>
          <w:tcPr>
            <w:tcW w:w="8181" w:type="dxa"/>
            <w:gridSpan w:val="4"/>
          </w:tcPr>
          <w:p w14:paraId="26763A60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</w:tr>
      <w:tr w:rsidR="00F36B0D" w14:paraId="01245780" w14:textId="77777777" w:rsidTr="00FF0A54">
        <w:trPr>
          <w:trHeight w:val="1062"/>
          <w:jc w:val="center"/>
        </w:trPr>
        <w:tc>
          <w:tcPr>
            <w:tcW w:w="1948" w:type="dxa"/>
          </w:tcPr>
          <w:p w14:paraId="401939F9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Contact address/</w:t>
            </w:r>
          </w:p>
          <w:p w14:paraId="22D1D87B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affiliation</w:t>
            </w:r>
          </w:p>
        </w:tc>
        <w:tc>
          <w:tcPr>
            <w:tcW w:w="8181" w:type="dxa"/>
            <w:gridSpan w:val="4"/>
          </w:tcPr>
          <w:p w14:paraId="676AA40C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</w:tr>
      <w:tr w:rsidR="00F36B0D" w14:paraId="0EF1C158" w14:textId="77777777" w:rsidTr="00FF0A54">
        <w:trPr>
          <w:trHeight w:val="480"/>
          <w:jc w:val="center"/>
        </w:trPr>
        <w:tc>
          <w:tcPr>
            <w:tcW w:w="1948" w:type="dxa"/>
          </w:tcPr>
          <w:p w14:paraId="6A3D75A1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E-mail:</w:t>
            </w:r>
          </w:p>
        </w:tc>
        <w:tc>
          <w:tcPr>
            <w:tcW w:w="8181" w:type="dxa"/>
            <w:gridSpan w:val="4"/>
          </w:tcPr>
          <w:p w14:paraId="52D6A12B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</w:tr>
      <w:tr w:rsidR="00F36B0D" w14:paraId="0D7292CC" w14:textId="77777777" w:rsidTr="00FF0A54">
        <w:trPr>
          <w:trHeight w:val="480"/>
          <w:jc w:val="center"/>
        </w:trPr>
        <w:tc>
          <w:tcPr>
            <w:tcW w:w="1948" w:type="dxa"/>
          </w:tcPr>
          <w:p w14:paraId="6B9314D3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Telephone</w:t>
            </w:r>
          </w:p>
        </w:tc>
        <w:tc>
          <w:tcPr>
            <w:tcW w:w="8181" w:type="dxa"/>
            <w:gridSpan w:val="4"/>
          </w:tcPr>
          <w:p w14:paraId="0492C3EA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</w:tr>
      <w:tr w:rsidR="00F36B0D" w14:paraId="1B82CD94" w14:textId="77777777" w:rsidTr="00FF0A54">
        <w:trPr>
          <w:trHeight w:val="462"/>
          <w:jc w:val="center"/>
        </w:trPr>
        <w:tc>
          <w:tcPr>
            <w:tcW w:w="1948" w:type="dxa"/>
          </w:tcPr>
          <w:p w14:paraId="7F7644B8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Fax:</w:t>
            </w:r>
          </w:p>
        </w:tc>
        <w:tc>
          <w:tcPr>
            <w:tcW w:w="8181" w:type="dxa"/>
            <w:gridSpan w:val="4"/>
          </w:tcPr>
          <w:p w14:paraId="773731EA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</w:tr>
      <w:tr w:rsidR="00F36B0D" w14:paraId="7324FF11" w14:textId="77777777" w:rsidTr="00FF0A54">
        <w:trPr>
          <w:trHeight w:val="497"/>
          <w:jc w:val="center"/>
        </w:trPr>
        <w:tc>
          <w:tcPr>
            <w:tcW w:w="1948" w:type="dxa"/>
          </w:tcPr>
          <w:p w14:paraId="04156C14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Specialty/degree:</w:t>
            </w:r>
          </w:p>
        </w:tc>
        <w:tc>
          <w:tcPr>
            <w:tcW w:w="4002" w:type="dxa"/>
            <w:gridSpan w:val="2"/>
          </w:tcPr>
          <w:p w14:paraId="44DFEF6A" w14:textId="77777777" w:rsidR="00F36B0D" w:rsidRPr="007203C3" w:rsidRDefault="00F36B0D" w:rsidP="00FF0A54">
            <w:pPr>
              <w:rPr>
                <w:rFonts w:ascii="Times New Roman"/>
              </w:rPr>
            </w:pPr>
          </w:p>
        </w:tc>
        <w:tc>
          <w:tcPr>
            <w:tcW w:w="4179" w:type="dxa"/>
            <w:gridSpan w:val="2"/>
          </w:tcPr>
          <w:p w14:paraId="5DF09F88" w14:textId="77777777" w:rsidR="00F36B0D" w:rsidRPr="007203C3" w:rsidRDefault="00F36B0D" w:rsidP="00FF0A54">
            <w:pPr>
              <w:spacing w:before="120" w:after="120"/>
              <w:rPr>
                <w:rFonts w:ascii="Times New Roman"/>
              </w:rPr>
            </w:pPr>
            <w:r w:rsidRPr="007203C3">
              <w:rPr>
                <w:rFonts w:ascii="Times New Roman"/>
              </w:rPr>
              <w:t>Obtained in year:</w:t>
            </w:r>
          </w:p>
        </w:tc>
      </w:tr>
    </w:tbl>
    <w:p w14:paraId="6D5A2722" w14:textId="77777777" w:rsidR="00F36B0D" w:rsidRDefault="00F36B0D" w:rsidP="00F36B0D">
      <w:pPr>
        <w:rPr>
          <w:rFonts w:ascii="Calibri" w:eastAsia="HY궁서" w:hAnsi="Calibri" w:cs="Calibri"/>
          <w:sz w:val="21"/>
          <w:szCs w:val="21"/>
        </w:rPr>
      </w:pPr>
    </w:p>
    <w:p w14:paraId="369C3C36" w14:textId="26460DB4" w:rsidR="00F36B0D" w:rsidRDefault="00F36B0D" w:rsidP="00F36B0D">
      <w:pPr>
        <w:rPr>
          <w:rFonts w:ascii="Arial" w:hAnsi="Arial"/>
        </w:rPr>
      </w:pPr>
      <w:r>
        <w:rPr>
          <w:rFonts w:ascii="Arial" w:hAnsi="Arial" w:hint="eastAsia"/>
        </w:rPr>
        <w:t xml:space="preserve">* </w:t>
      </w:r>
      <w:r>
        <w:rPr>
          <w:rFonts w:ascii="Arial" w:hAnsi="Arial"/>
        </w:rPr>
        <w:t xml:space="preserve">Please describe </w:t>
      </w:r>
      <w:r w:rsidR="00F17021">
        <w:rPr>
          <w:rFonts w:ascii="Arial" w:hAnsi="Arial"/>
        </w:rPr>
        <w:t>briefly</w:t>
      </w:r>
      <w:r>
        <w:rPr>
          <w:rFonts w:ascii="Arial" w:hAnsi="Arial"/>
        </w:rPr>
        <w:t xml:space="preserve"> why you would like to </w:t>
      </w:r>
      <w:r>
        <w:rPr>
          <w:rFonts w:ascii="Arial" w:hAnsi="Arial" w:hint="eastAsia"/>
        </w:rPr>
        <w:t>apply to</w:t>
      </w:r>
      <w:r>
        <w:rPr>
          <w:rFonts w:ascii="Arial" w:hAnsi="Arial"/>
        </w:rPr>
        <w:t xml:space="preserve"> this </w:t>
      </w:r>
      <w:r>
        <w:rPr>
          <w:rFonts w:ascii="Arial" w:hAnsi="Arial" w:hint="eastAsia"/>
        </w:rPr>
        <w:t>Fellowship Program</w:t>
      </w:r>
      <w:r>
        <w:rPr>
          <w:rFonts w:ascii="Arial" w:hAnsi="Arial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4"/>
      </w:tblGrid>
      <w:tr w:rsidR="00F36B0D" w14:paraId="2E3BEBAD" w14:textId="77777777" w:rsidTr="00FF0A54">
        <w:trPr>
          <w:trHeight w:val="1155"/>
          <w:jc w:val="center"/>
        </w:trPr>
        <w:tc>
          <w:tcPr>
            <w:tcW w:w="10144" w:type="dxa"/>
          </w:tcPr>
          <w:p w14:paraId="22BEBD02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  <w:p w14:paraId="0A65C3F5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  <w:p w14:paraId="7D1B3364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  <w:p w14:paraId="178F75AC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  <w:p w14:paraId="75A20226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  <w:p w14:paraId="6339749F" w14:textId="77777777" w:rsidR="00F36B0D" w:rsidRDefault="00F36B0D" w:rsidP="00FF0A54">
            <w:pPr>
              <w:rPr>
                <w:rFonts w:ascii="Arial" w:hAnsi="Arial"/>
                <w:sz w:val="22"/>
              </w:rPr>
            </w:pPr>
          </w:p>
        </w:tc>
      </w:tr>
    </w:tbl>
    <w:p w14:paraId="4BCD259D" w14:textId="77777777" w:rsidR="00F36B0D" w:rsidRPr="009B2071" w:rsidRDefault="00F36B0D" w:rsidP="00F36B0D">
      <w:pPr>
        <w:rPr>
          <w:rFonts w:ascii="Times New Roman"/>
        </w:rPr>
      </w:pPr>
    </w:p>
    <w:p w14:paraId="1828C2BE" w14:textId="77777777" w:rsidR="00F36B0D" w:rsidRDefault="00F36B0D" w:rsidP="00F36B0D">
      <w:pPr>
        <w:rPr>
          <w:rFonts w:ascii="Times New Roman"/>
        </w:rPr>
      </w:pPr>
      <w:r w:rsidRPr="00CF4C14">
        <w:rPr>
          <w:rFonts w:ascii="Times New Roman" w:hint="eastAsia"/>
        </w:rPr>
        <w:t>Please send</w:t>
      </w:r>
      <w:r>
        <w:rPr>
          <w:rFonts w:ascii="Times New Roman" w:hint="eastAsia"/>
          <w:b/>
        </w:rPr>
        <w:t xml:space="preserve"> the application form, a </w:t>
      </w:r>
      <w:r>
        <w:rPr>
          <w:rFonts w:ascii="Times New Roman"/>
          <w:b/>
        </w:rPr>
        <w:t>short</w:t>
      </w:r>
      <w:r w:rsidRPr="000659AF">
        <w:rPr>
          <w:rFonts w:ascii="Times New Roman"/>
        </w:rPr>
        <w:t xml:space="preserve"> </w:t>
      </w:r>
      <w:r w:rsidRPr="0050628D">
        <w:rPr>
          <w:rFonts w:ascii="Times New Roman"/>
          <w:b/>
        </w:rPr>
        <w:t>curriculum vitae</w:t>
      </w:r>
      <w:r w:rsidRPr="000659AF">
        <w:rPr>
          <w:rFonts w:ascii="Times New Roman"/>
        </w:rPr>
        <w:t xml:space="preserve">, </w:t>
      </w:r>
      <w:r w:rsidRPr="0050628D">
        <w:rPr>
          <w:rFonts w:ascii="Times New Roman"/>
          <w:b/>
        </w:rPr>
        <w:t>a list of publication</w:t>
      </w:r>
      <w:r w:rsidRPr="000659AF">
        <w:rPr>
          <w:rFonts w:ascii="Times New Roman"/>
        </w:rPr>
        <w:t xml:space="preserve"> and </w:t>
      </w:r>
      <w:r w:rsidRPr="0050628D">
        <w:rPr>
          <w:rFonts w:ascii="Times New Roman"/>
          <w:b/>
        </w:rPr>
        <w:t>abstract</w:t>
      </w:r>
      <w:r w:rsidRPr="0050628D">
        <w:rPr>
          <w:rFonts w:ascii="Times New Roman" w:hint="eastAsia"/>
          <w:b/>
        </w:rPr>
        <w:t xml:space="preserve"> </w:t>
      </w:r>
      <w:r w:rsidRPr="0050628D">
        <w:rPr>
          <w:rFonts w:ascii="Times New Roman"/>
          <w:b/>
        </w:rPr>
        <w:t>for presentation</w:t>
      </w:r>
      <w:r>
        <w:rPr>
          <w:rFonts w:ascii="Times New Roman" w:hint="eastAsia"/>
        </w:rPr>
        <w:t xml:space="preserve"> in KES annual meeting</w:t>
      </w:r>
      <w:r w:rsidRPr="0050628D">
        <w:rPr>
          <w:rFonts w:ascii="Times New Roman"/>
          <w:b/>
        </w:rPr>
        <w:t xml:space="preserve"> </w:t>
      </w:r>
      <w:r>
        <w:rPr>
          <w:rFonts w:ascii="Times New Roman" w:hint="eastAsia"/>
        </w:rPr>
        <w:t xml:space="preserve">as well as </w:t>
      </w:r>
      <w:r w:rsidRPr="0050628D">
        <w:rPr>
          <w:rFonts w:ascii="Times New Roman"/>
          <w:b/>
        </w:rPr>
        <w:t>a letter of recommendation</w:t>
      </w:r>
      <w:r>
        <w:rPr>
          <w:rFonts w:ascii="Times New Roman" w:hint="eastAsia"/>
          <w:b/>
        </w:rPr>
        <w:t xml:space="preserve"> </w:t>
      </w:r>
      <w:r>
        <w:rPr>
          <w:rFonts w:ascii="Times New Roman" w:hint="eastAsia"/>
        </w:rPr>
        <w:t>to the email address below:</w:t>
      </w:r>
    </w:p>
    <w:p w14:paraId="6EC3AA2B" w14:textId="77777777" w:rsidR="00F36B0D" w:rsidRDefault="00F36B0D" w:rsidP="00F36B0D">
      <w:pPr>
        <w:rPr>
          <w:rFonts w:ascii="Times New Roman"/>
        </w:rPr>
      </w:pPr>
    </w:p>
    <w:p w14:paraId="636427D5" w14:textId="77777777" w:rsidR="00F36B0D" w:rsidRPr="00FB5092" w:rsidRDefault="00131790" w:rsidP="00F36B0D">
      <w:pPr>
        <w:jc w:val="center"/>
        <w:rPr>
          <w:rFonts w:ascii="Times New Roman"/>
        </w:rPr>
      </w:pPr>
      <w:hyperlink r:id="rId7" w:history="1">
        <w:r w:rsidR="00F36B0D" w:rsidRPr="00C456A9">
          <w:rPr>
            <w:rStyle w:val="a7"/>
            <w:rFonts w:ascii="Times New Roman"/>
          </w:rPr>
          <w:t>epilepsy@kes.or.kr</w:t>
        </w:r>
      </w:hyperlink>
    </w:p>
    <w:p w14:paraId="14590C18" w14:textId="77777777" w:rsidR="00F36B0D" w:rsidRDefault="00F36B0D" w:rsidP="00F36B0D">
      <w:pPr>
        <w:jc w:val="center"/>
        <w:rPr>
          <w:rFonts w:ascii="Times New Roman"/>
        </w:rPr>
      </w:pPr>
      <w:r w:rsidRPr="00FB5092">
        <w:rPr>
          <w:rFonts w:ascii="Times New Roman"/>
        </w:rPr>
        <w:t>Secretary, Korean Epilepsy Society</w:t>
      </w:r>
    </w:p>
    <w:p w14:paraId="3731B5E8" w14:textId="77777777" w:rsidR="00F36B0D" w:rsidRPr="00C70CE0" w:rsidRDefault="00F36B0D" w:rsidP="00C70CE0">
      <w:pPr>
        <w:jc w:val="right"/>
        <w:rPr>
          <w:rFonts w:ascii="Helvetica" w:eastAsia="맑은 고딕" w:hAnsi="Helvetica" w:cs="Helvetica"/>
          <w:b/>
          <w:bCs/>
          <w:sz w:val="30"/>
          <w:szCs w:val="30"/>
        </w:rPr>
      </w:pPr>
    </w:p>
    <w:sectPr w:rsidR="00F36B0D" w:rsidRPr="00C70CE0" w:rsidSect="00FA6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1440" w:bottom="1361" w:left="1440" w:header="737" w:footer="73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760D6" w14:textId="77777777" w:rsidR="00131790" w:rsidRDefault="00131790" w:rsidP="004666FC">
      <w:r>
        <w:separator/>
      </w:r>
    </w:p>
  </w:endnote>
  <w:endnote w:type="continuationSeparator" w:id="0">
    <w:p w14:paraId="757E3070" w14:textId="77777777" w:rsidR="00131790" w:rsidRDefault="00131790" w:rsidP="0046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궁서">
    <w:altName w:val="바탕"/>
    <w:panose1 w:val="020B0604020202020204"/>
    <w:charset w:val="81"/>
    <w:family w:val="roman"/>
    <w:pitch w:val="variable"/>
    <w:sig w:usb0="800002A7" w:usb1="19D77CF9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Gothic">
    <w:panose1 w:val="00000000000000000000"/>
    <w:charset w:val="81"/>
    <w:family w:val="auto"/>
    <w:pitch w:val="variable"/>
    <w:sig w:usb0="00000003" w:usb1="09060000" w:usb2="00000010" w:usb3="00000000" w:csb0="00280001" w:csb1="00000000"/>
  </w:font>
  <w:font w:name="AvianRegular">
    <w:altName w:val="!백묵 달을삼킨연못체(견중)"/>
    <w:panose1 w:val="020B0604020202020204"/>
    <w:charset w:val="81"/>
    <w:family w:val="auto"/>
    <w:notTrueType/>
    <w:pitch w:val="default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panose1 w:val="020B0604020202020204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31BA8" w14:textId="77777777" w:rsidR="00D76D2F" w:rsidRDefault="00D76D2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5A613" w14:textId="77777777" w:rsidR="00D76D2F" w:rsidRDefault="00D76D2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1A3A" w14:textId="77777777" w:rsidR="00D76D2F" w:rsidRDefault="00D76D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12C15" w14:textId="77777777" w:rsidR="00131790" w:rsidRDefault="00131790" w:rsidP="004666FC">
      <w:r>
        <w:separator/>
      </w:r>
    </w:p>
  </w:footnote>
  <w:footnote w:type="continuationSeparator" w:id="0">
    <w:p w14:paraId="01CD3D82" w14:textId="77777777" w:rsidR="00131790" w:rsidRDefault="00131790" w:rsidP="00466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4D4A" w14:textId="77777777" w:rsidR="00D76D2F" w:rsidRDefault="00D76D2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C6AF7" w14:textId="77777777" w:rsidR="004666FC" w:rsidRPr="00F40102" w:rsidRDefault="00575F87" w:rsidP="004666FC">
    <w:pPr>
      <w:pStyle w:val="a3"/>
      <w:snapToGrid w:val="0"/>
      <w:spacing w:before="0" w:beforeAutospacing="0" w:after="0" w:afterAutospacing="0" w:line="440" w:lineRule="exact"/>
      <w:jc w:val="right"/>
      <w:rPr>
        <w:rFonts w:ascii="AppleGothic" w:eastAsia="AppleGothic" w:hAnsi="AppleGothic" w:cs="AvianRegular"/>
        <w:spacing w:val="20"/>
        <w:sz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3E6AE3" wp14:editId="78975EBA">
          <wp:simplePos x="0" y="0"/>
          <wp:positionH relativeFrom="column">
            <wp:posOffset>-28575</wp:posOffset>
          </wp:positionH>
          <wp:positionV relativeFrom="paragraph">
            <wp:posOffset>-57150</wp:posOffset>
          </wp:positionV>
          <wp:extent cx="922020" cy="922020"/>
          <wp:effectExtent l="0" t="0" r="0" b="0"/>
          <wp:wrapSquare wrapText="bothSides"/>
          <wp:docPr id="2" name="그림 1" descr="0114대한뇌전증로고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14대한뇌전증로고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6FC" w:rsidRPr="00A976FE">
      <w:rPr>
        <w:rFonts w:hint="eastAsia"/>
        <w:sz w:val="22"/>
      </w:rPr>
      <w:t xml:space="preserve">                        </w:t>
    </w:r>
    <w:r w:rsidR="004666FC" w:rsidRPr="00F40102">
      <w:rPr>
        <w:rFonts w:ascii="AppleGothic" w:eastAsia="AppleGothic" w:hAnsi="AppleGothic" w:cs="AvianRegular" w:hint="eastAsia"/>
        <w:b/>
        <w:spacing w:val="20"/>
        <w:sz w:val="22"/>
      </w:rPr>
      <w:t>KOREAN EPILEPSY SOCIETY</w:t>
    </w:r>
    <w:r w:rsidR="004666FC" w:rsidRPr="00F40102">
      <w:rPr>
        <w:rFonts w:ascii="AppleGothic" w:eastAsia="AppleGothic" w:hAnsi="AppleGothic" w:cs="AvianRegular" w:hint="eastAsia"/>
        <w:b/>
        <w:spacing w:val="20"/>
        <w:sz w:val="20"/>
      </w:rPr>
      <w:t xml:space="preserve">  </w:t>
    </w:r>
    <w:r w:rsidR="004666FC" w:rsidRPr="00F40102">
      <w:rPr>
        <w:rFonts w:ascii="AppleGothic" w:eastAsia="AppleGothic" w:hAnsi="AppleGothic" w:cs="AvianRegular" w:hint="eastAsia"/>
        <w:b/>
        <w:bCs/>
        <w:spacing w:val="20"/>
        <w:sz w:val="20"/>
        <w:vertAlign w:val="superscript"/>
      </w:rPr>
      <w:t xml:space="preserve"> </w:t>
    </w:r>
  </w:p>
  <w:p w14:paraId="66B05BF9" w14:textId="77777777" w:rsidR="004666FC" w:rsidRPr="00F40102" w:rsidRDefault="004666FC" w:rsidP="004666FC">
    <w:pPr>
      <w:pStyle w:val="a3"/>
      <w:snapToGrid w:val="0"/>
      <w:spacing w:before="0" w:beforeAutospacing="0" w:after="0" w:afterAutospacing="0" w:line="280" w:lineRule="exact"/>
      <w:jc w:val="right"/>
      <w:rPr>
        <w:rFonts w:ascii="AppleGothic" w:eastAsia="AppleGothic" w:hAnsi="AppleGothic" w:cs="한컴바탕"/>
        <w:spacing w:val="20"/>
        <w:w w:val="90"/>
        <w:sz w:val="14"/>
        <w:szCs w:val="18"/>
      </w:rPr>
    </w:pPr>
    <w:r w:rsidRPr="00F40102">
      <w:rPr>
        <w:rFonts w:ascii="AppleGothic" w:eastAsia="AppleGothic" w:hAnsi="AppleGothic" w:cs="Tahoma" w:hint="eastAsia"/>
        <w:sz w:val="14"/>
        <w:szCs w:val="18"/>
      </w:rPr>
      <w:t xml:space="preserve">KCC </w:t>
    </w:r>
    <w:proofErr w:type="spellStart"/>
    <w:r w:rsidRPr="00F40102">
      <w:rPr>
        <w:rFonts w:ascii="AppleGothic" w:eastAsia="AppleGothic" w:hAnsi="AppleGothic" w:cs="Tahoma" w:hint="eastAsia"/>
        <w:sz w:val="14"/>
        <w:szCs w:val="18"/>
      </w:rPr>
      <w:t>ParkTown</w:t>
    </w:r>
    <w:proofErr w:type="spellEnd"/>
    <w:r w:rsidRPr="00F40102">
      <w:rPr>
        <w:rFonts w:ascii="AppleGothic" w:eastAsia="AppleGothic" w:hAnsi="AppleGothic" w:cs="Tahoma" w:hint="eastAsia"/>
        <w:sz w:val="14"/>
        <w:szCs w:val="18"/>
      </w:rPr>
      <w:t xml:space="preserve"> </w:t>
    </w:r>
    <w:r w:rsidR="006A243B" w:rsidRPr="00F40102">
      <w:rPr>
        <w:rFonts w:ascii="AppleGothic" w:eastAsia="AppleGothic" w:hAnsi="AppleGothic" w:cs="Tahoma" w:hint="eastAsia"/>
        <w:sz w:val="14"/>
        <w:szCs w:val="18"/>
      </w:rPr>
      <w:t>04501</w:t>
    </w:r>
    <w:r w:rsidRPr="00F40102">
      <w:rPr>
        <w:rFonts w:ascii="AppleGothic" w:eastAsia="AppleGothic" w:hAnsi="AppleGothic" w:cs="Tahoma" w:hint="eastAsia"/>
        <w:sz w:val="14"/>
        <w:szCs w:val="18"/>
      </w:rPr>
      <w:t xml:space="preserve">, </w:t>
    </w:r>
    <w:proofErr w:type="spellStart"/>
    <w:r w:rsidRPr="00F40102">
      <w:rPr>
        <w:rFonts w:ascii="AppleGothic" w:eastAsia="AppleGothic" w:hAnsi="AppleGothic" w:cs="Tahoma" w:hint="eastAsia"/>
        <w:sz w:val="14"/>
        <w:szCs w:val="18"/>
      </w:rPr>
      <w:t>Mallijae-ro</w:t>
    </w:r>
    <w:proofErr w:type="spellEnd"/>
    <w:r w:rsidRPr="00F40102">
      <w:rPr>
        <w:rFonts w:ascii="AppleGothic" w:eastAsia="AppleGothic" w:hAnsi="AppleGothic" w:cs="Tahoma" w:hint="eastAsia"/>
        <w:sz w:val="14"/>
        <w:szCs w:val="18"/>
      </w:rPr>
      <w:t xml:space="preserve"> 185, Jung-Gu, Seoul, Korea</w:t>
    </w:r>
  </w:p>
  <w:p w14:paraId="16C53BEC" w14:textId="77777777" w:rsidR="004666FC" w:rsidRPr="00F40102" w:rsidRDefault="004666FC" w:rsidP="004666FC">
    <w:pPr>
      <w:pStyle w:val="a3"/>
      <w:snapToGrid w:val="0"/>
      <w:spacing w:before="0" w:beforeAutospacing="0" w:after="0" w:afterAutospacing="0" w:line="280" w:lineRule="exact"/>
      <w:jc w:val="right"/>
      <w:rPr>
        <w:rFonts w:ascii="AppleGothic" w:eastAsia="AppleGothic" w:hAnsi="AppleGothic" w:cs="한컴바탕"/>
        <w:b/>
        <w:color w:val="000000"/>
        <w:spacing w:val="20"/>
        <w:sz w:val="14"/>
        <w:szCs w:val="18"/>
      </w:rPr>
    </w:pPr>
    <w:r w:rsidRPr="00F40102">
      <w:rPr>
        <w:rFonts w:ascii="AppleGothic" w:eastAsia="AppleGothic" w:hAnsi="AppleGothic" w:cs="한컴바탕" w:hint="eastAsia"/>
        <w:b/>
        <w:color w:val="000000"/>
        <w:spacing w:val="20"/>
        <w:sz w:val="14"/>
        <w:szCs w:val="18"/>
      </w:rPr>
      <w:t>Tel: +82-</w:t>
    </w:r>
    <w:r w:rsidR="00D76D2F" w:rsidRPr="00F40102">
      <w:rPr>
        <w:rFonts w:ascii="AppleGothic" w:eastAsia="AppleGothic" w:hAnsi="AppleGothic" w:cs="한컴바탕" w:hint="eastAsia"/>
        <w:b/>
        <w:color w:val="000000"/>
        <w:spacing w:val="20"/>
        <w:sz w:val="14"/>
        <w:szCs w:val="18"/>
      </w:rPr>
      <w:t>2-362-9662</w:t>
    </w:r>
    <w:r w:rsidRPr="00F40102">
      <w:rPr>
        <w:rFonts w:ascii="AppleGothic" w:eastAsia="AppleGothic" w:hAnsi="AppleGothic" w:cs="한컴바탕" w:hint="eastAsia"/>
        <w:b/>
        <w:color w:val="000000"/>
        <w:spacing w:val="20"/>
        <w:sz w:val="14"/>
        <w:szCs w:val="18"/>
      </w:rPr>
      <w:t xml:space="preserve"> / Fax: +82-2-</w:t>
    </w:r>
    <w:r w:rsidR="00D76D2F" w:rsidRPr="00F40102">
      <w:rPr>
        <w:rFonts w:ascii="AppleGothic" w:eastAsia="AppleGothic" w:hAnsi="AppleGothic" w:cs="한컴바탕" w:hint="eastAsia"/>
        <w:b/>
        <w:color w:val="000000"/>
        <w:spacing w:val="20"/>
        <w:sz w:val="14"/>
        <w:szCs w:val="18"/>
      </w:rPr>
      <w:t>362-9663</w:t>
    </w:r>
  </w:p>
  <w:p w14:paraId="279885C2" w14:textId="77777777" w:rsidR="004666FC" w:rsidRPr="00F40102" w:rsidRDefault="004666FC" w:rsidP="004666FC">
    <w:pPr>
      <w:pStyle w:val="a3"/>
      <w:snapToGrid w:val="0"/>
      <w:spacing w:before="0" w:beforeAutospacing="0" w:after="0" w:afterAutospacing="0" w:line="280" w:lineRule="exact"/>
      <w:jc w:val="right"/>
      <w:rPr>
        <w:rFonts w:ascii="AppleGothic" w:eastAsia="AppleGothic" w:hAnsi="AppleGothic" w:cs="한컴바탕"/>
        <w:b/>
        <w:color w:val="000000"/>
        <w:sz w:val="14"/>
        <w:szCs w:val="18"/>
      </w:rPr>
    </w:pPr>
    <w:r w:rsidRPr="00F40102">
      <w:rPr>
        <w:rFonts w:ascii="AppleGothic" w:eastAsia="AppleGothic" w:hAnsi="AppleGothic" w:cs="한컴바탕" w:hint="eastAsia"/>
        <w:color w:val="000000"/>
        <w:spacing w:val="20"/>
        <w:sz w:val="14"/>
        <w:szCs w:val="18"/>
      </w:rPr>
      <w:t xml:space="preserve">www.kes.or.kr / </w:t>
    </w:r>
    <w:proofErr w:type="gramStart"/>
    <w:r w:rsidRPr="00F40102">
      <w:rPr>
        <w:rFonts w:ascii="AppleGothic" w:eastAsia="AppleGothic" w:hAnsi="AppleGothic" w:cs="한컴바탕" w:hint="eastAsia"/>
        <w:color w:val="000000"/>
        <w:spacing w:val="20"/>
        <w:sz w:val="14"/>
        <w:szCs w:val="18"/>
      </w:rPr>
      <w:t>E-mail:epilepsy@kes.or.kr</w:t>
    </w:r>
    <w:proofErr w:type="gramEnd"/>
    <w:r w:rsidR="00C7034F" w:rsidRPr="00F40102">
      <w:rPr>
        <w:rFonts w:ascii="AppleGothic" w:eastAsia="AppleGothic" w:hAnsi="AppleGothic" w:cs="Times New Roman" w:hint="eastAsia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21501FB9" w14:textId="77777777" w:rsidR="004666FC" w:rsidRPr="009129FB" w:rsidRDefault="004666FC">
    <w:pPr>
      <w:pStyle w:val="a4"/>
      <w:rPr>
        <w:sz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B5826" w14:textId="77777777" w:rsidR="00D76D2F" w:rsidRDefault="00D76D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37668"/>
    <w:multiLevelType w:val="hybridMultilevel"/>
    <w:tmpl w:val="83D62866"/>
    <w:lvl w:ilvl="0" w:tplc="C1BE1A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3DE26FF"/>
    <w:multiLevelType w:val="hybridMultilevel"/>
    <w:tmpl w:val="E842BF3C"/>
    <w:lvl w:ilvl="0" w:tplc="91783EB4">
      <w:numFmt w:val="bullet"/>
      <w:lvlText w:val="-"/>
      <w:lvlJc w:val="left"/>
      <w:pPr>
        <w:ind w:left="760" w:hanging="360"/>
      </w:pPr>
      <w:rPr>
        <w:rFonts w:ascii="Times" w:eastAsia="굴림" w:hAnsi="Time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D56019F"/>
    <w:multiLevelType w:val="multilevel"/>
    <w:tmpl w:val="A508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503544"/>
    <w:multiLevelType w:val="hybridMultilevel"/>
    <w:tmpl w:val="21E6F9C4"/>
    <w:lvl w:ilvl="0" w:tplc="B50E4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7B4F5052"/>
    <w:multiLevelType w:val="hybridMultilevel"/>
    <w:tmpl w:val="83D62866"/>
    <w:lvl w:ilvl="0" w:tplc="C1BE1A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B5A723C"/>
    <w:multiLevelType w:val="hybridMultilevel"/>
    <w:tmpl w:val="C622B47A"/>
    <w:lvl w:ilvl="0" w:tplc="0290A83E">
      <w:numFmt w:val="bullet"/>
      <w:lvlText w:val="※"/>
      <w:lvlJc w:val="left"/>
      <w:pPr>
        <w:ind w:left="760" w:hanging="360"/>
      </w:pPr>
      <w:rPr>
        <w:rFonts w:ascii="바탕" w:eastAsia="바탕" w:hAnsi="바탕" w:cs="바탕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D272368"/>
    <w:multiLevelType w:val="hybridMultilevel"/>
    <w:tmpl w:val="C6F2C1CA"/>
    <w:lvl w:ilvl="0" w:tplc="618237B6">
      <w:numFmt w:val="bullet"/>
      <w:lvlText w:val="-"/>
      <w:lvlJc w:val="left"/>
      <w:pPr>
        <w:ind w:left="760" w:hanging="360"/>
      </w:pPr>
      <w:rPr>
        <w:rFonts w:ascii="Helvetica" w:eastAsia="맑은 고딕" w:hAnsi="Helvetica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proofState w:spelling="clean" w:grammar="clean"/>
  <w:attachedTemplate r:id="rId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FA8"/>
    <w:rsid w:val="00000FC0"/>
    <w:rsid w:val="00024811"/>
    <w:rsid w:val="000324CC"/>
    <w:rsid w:val="00040D17"/>
    <w:rsid w:val="00070266"/>
    <w:rsid w:val="00081716"/>
    <w:rsid w:val="00084970"/>
    <w:rsid w:val="00086FB7"/>
    <w:rsid w:val="00091B35"/>
    <w:rsid w:val="00092BBE"/>
    <w:rsid w:val="000B75CF"/>
    <w:rsid w:val="000C01A4"/>
    <w:rsid w:val="000F0CB0"/>
    <w:rsid w:val="00107B68"/>
    <w:rsid w:val="00131790"/>
    <w:rsid w:val="00133A02"/>
    <w:rsid w:val="001449F7"/>
    <w:rsid w:val="00146963"/>
    <w:rsid w:val="00151BA2"/>
    <w:rsid w:val="00161DFF"/>
    <w:rsid w:val="001829E3"/>
    <w:rsid w:val="00186559"/>
    <w:rsid w:val="00187908"/>
    <w:rsid w:val="001978DC"/>
    <w:rsid w:val="001B27B6"/>
    <w:rsid w:val="001C4821"/>
    <w:rsid w:val="001F1FD1"/>
    <w:rsid w:val="001F35FB"/>
    <w:rsid w:val="002014E2"/>
    <w:rsid w:val="0022603D"/>
    <w:rsid w:val="00237818"/>
    <w:rsid w:val="002415F4"/>
    <w:rsid w:val="002611B9"/>
    <w:rsid w:val="0029186B"/>
    <w:rsid w:val="002B2BDB"/>
    <w:rsid w:val="002C7227"/>
    <w:rsid w:val="002E2C36"/>
    <w:rsid w:val="0030137D"/>
    <w:rsid w:val="00301EFB"/>
    <w:rsid w:val="00306B15"/>
    <w:rsid w:val="003121DF"/>
    <w:rsid w:val="00314735"/>
    <w:rsid w:val="003253BC"/>
    <w:rsid w:val="00327BF8"/>
    <w:rsid w:val="0034552B"/>
    <w:rsid w:val="003552A6"/>
    <w:rsid w:val="003566A8"/>
    <w:rsid w:val="00366E94"/>
    <w:rsid w:val="00394D60"/>
    <w:rsid w:val="00397136"/>
    <w:rsid w:val="003A5A5B"/>
    <w:rsid w:val="003A71ED"/>
    <w:rsid w:val="003B2083"/>
    <w:rsid w:val="003B3014"/>
    <w:rsid w:val="003C1656"/>
    <w:rsid w:val="003C3569"/>
    <w:rsid w:val="00410985"/>
    <w:rsid w:val="00415364"/>
    <w:rsid w:val="00421997"/>
    <w:rsid w:val="00421A93"/>
    <w:rsid w:val="004257B8"/>
    <w:rsid w:val="00431937"/>
    <w:rsid w:val="004438A4"/>
    <w:rsid w:val="00456DE8"/>
    <w:rsid w:val="00465EEE"/>
    <w:rsid w:val="004666FC"/>
    <w:rsid w:val="00467BB5"/>
    <w:rsid w:val="004A0F03"/>
    <w:rsid w:val="004B326F"/>
    <w:rsid w:val="004C24DC"/>
    <w:rsid w:val="004C2B31"/>
    <w:rsid w:val="004C54A1"/>
    <w:rsid w:val="004C5F6E"/>
    <w:rsid w:val="004C745D"/>
    <w:rsid w:val="004E45E9"/>
    <w:rsid w:val="004F51D6"/>
    <w:rsid w:val="00515523"/>
    <w:rsid w:val="00523B8C"/>
    <w:rsid w:val="00533374"/>
    <w:rsid w:val="00533B95"/>
    <w:rsid w:val="005362EF"/>
    <w:rsid w:val="00541C09"/>
    <w:rsid w:val="0054798C"/>
    <w:rsid w:val="00562DC1"/>
    <w:rsid w:val="00575F87"/>
    <w:rsid w:val="00582786"/>
    <w:rsid w:val="0058398B"/>
    <w:rsid w:val="005879D7"/>
    <w:rsid w:val="00593E44"/>
    <w:rsid w:val="005A242A"/>
    <w:rsid w:val="005A4CC5"/>
    <w:rsid w:val="005C2199"/>
    <w:rsid w:val="006140BC"/>
    <w:rsid w:val="00655D2D"/>
    <w:rsid w:val="00662871"/>
    <w:rsid w:val="0066317C"/>
    <w:rsid w:val="00682C05"/>
    <w:rsid w:val="00686526"/>
    <w:rsid w:val="006A1E67"/>
    <w:rsid w:val="006A243B"/>
    <w:rsid w:val="006B2B0D"/>
    <w:rsid w:val="006C4937"/>
    <w:rsid w:val="006E1ACB"/>
    <w:rsid w:val="007078EF"/>
    <w:rsid w:val="00707978"/>
    <w:rsid w:val="00717D52"/>
    <w:rsid w:val="00735B71"/>
    <w:rsid w:val="00751149"/>
    <w:rsid w:val="00751BFA"/>
    <w:rsid w:val="0075478F"/>
    <w:rsid w:val="00757F7F"/>
    <w:rsid w:val="007669B4"/>
    <w:rsid w:val="00780263"/>
    <w:rsid w:val="00794495"/>
    <w:rsid w:val="007955CA"/>
    <w:rsid w:val="007A5B1C"/>
    <w:rsid w:val="007B01E2"/>
    <w:rsid w:val="007C40BD"/>
    <w:rsid w:val="007C7FCD"/>
    <w:rsid w:val="007D3FAA"/>
    <w:rsid w:val="008042EB"/>
    <w:rsid w:val="00806529"/>
    <w:rsid w:val="00821743"/>
    <w:rsid w:val="00823332"/>
    <w:rsid w:val="008452BF"/>
    <w:rsid w:val="00845498"/>
    <w:rsid w:val="00847E29"/>
    <w:rsid w:val="00851DC5"/>
    <w:rsid w:val="00852C47"/>
    <w:rsid w:val="0085365B"/>
    <w:rsid w:val="0086372E"/>
    <w:rsid w:val="00870459"/>
    <w:rsid w:val="00874E8B"/>
    <w:rsid w:val="008B017E"/>
    <w:rsid w:val="009036FA"/>
    <w:rsid w:val="009129FB"/>
    <w:rsid w:val="00914607"/>
    <w:rsid w:val="00927EA1"/>
    <w:rsid w:val="009370FA"/>
    <w:rsid w:val="00965B59"/>
    <w:rsid w:val="0097600B"/>
    <w:rsid w:val="009A3FC0"/>
    <w:rsid w:val="009A540A"/>
    <w:rsid w:val="009A79BC"/>
    <w:rsid w:val="009B2094"/>
    <w:rsid w:val="009C39D5"/>
    <w:rsid w:val="009E7284"/>
    <w:rsid w:val="009F28CF"/>
    <w:rsid w:val="00A0191B"/>
    <w:rsid w:val="00A044E0"/>
    <w:rsid w:val="00A102D6"/>
    <w:rsid w:val="00A11F04"/>
    <w:rsid w:val="00A1332A"/>
    <w:rsid w:val="00A1489D"/>
    <w:rsid w:val="00A25806"/>
    <w:rsid w:val="00A266E0"/>
    <w:rsid w:val="00A47AD3"/>
    <w:rsid w:val="00A51409"/>
    <w:rsid w:val="00A53FA9"/>
    <w:rsid w:val="00A5530B"/>
    <w:rsid w:val="00A60849"/>
    <w:rsid w:val="00A608E5"/>
    <w:rsid w:val="00A6274E"/>
    <w:rsid w:val="00A65C49"/>
    <w:rsid w:val="00A702DC"/>
    <w:rsid w:val="00A73A85"/>
    <w:rsid w:val="00A87721"/>
    <w:rsid w:val="00A976FE"/>
    <w:rsid w:val="00AA45C3"/>
    <w:rsid w:val="00AB4368"/>
    <w:rsid w:val="00AD0A4D"/>
    <w:rsid w:val="00AE25FF"/>
    <w:rsid w:val="00AE7B18"/>
    <w:rsid w:val="00AF01FE"/>
    <w:rsid w:val="00AF375A"/>
    <w:rsid w:val="00B03E18"/>
    <w:rsid w:val="00B0663D"/>
    <w:rsid w:val="00B0773D"/>
    <w:rsid w:val="00B40C79"/>
    <w:rsid w:val="00B45423"/>
    <w:rsid w:val="00B45ED8"/>
    <w:rsid w:val="00B512A0"/>
    <w:rsid w:val="00B82243"/>
    <w:rsid w:val="00B82300"/>
    <w:rsid w:val="00B83BA0"/>
    <w:rsid w:val="00BA1060"/>
    <w:rsid w:val="00BC6D3B"/>
    <w:rsid w:val="00BE0D0C"/>
    <w:rsid w:val="00BF029F"/>
    <w:rsid w:val="00BF0E62"/>
    <w:rsid w:val="00BF661A"/>
    <w:rsid w:val="00C13700"/>
    <w:rsid w:val="00C2132D"/>
    <w:rsid w:val="00C438B3"/>
    <w:rsid w:val="00C513DE"/>
    <w:rsid w:val="00C7034F"/>
    <w:rsid w:val="00C70CE0"/>
    <w:rsid w:val="00C729C6"/>
    <w:rsid w:val="00CA1809"/>
    <w:rsid w:val="00CC4CDC"/>
    <w:rsid w:val="00CD51BE"/>
    <w:rsid w:val="00CE0C32"/>
    <w:rsid w:val="00CF0107"/>
    <w:rsid w:val="00D03A81"/>
    <w:rsid w:val="00D05528"/>
    <w:rsid w:val="00D06F9C"/>
    <w:rsid w:val="00D21D1C"/>
    <w:rsid w:val="00D70AF7"/>
    <w:rsid w:val="00D76672"/>
    <w:rsid w:val="00D76D2F"/>
    <w:rsid w:val="00D87AE5"/>
    <w:rsid w:val="00DA433B"/>
    <w:rsid w:val="00DB35F3"/>
    <w:rsid w:val="00DC0AC4"/>
    <w:rsid w:val="00DE10FD"/>
    <w:rsid w:val="00DE3540"/>
    <w:rsid w:val="00E0209B"/>
    <w:rsid w:val="00E04A50"/>
    <w:rsid w:val="00E4738E"/>
    <w:rsid w:val="00E562DF"/>
    <w:rsid w:val="00E572E3"/>
    <w:rsid w:val="00E57CA3"/>
    <w:rsid w:val="00E61348"/>
    <w:rsid w:val="00E6676C"/>
    <w:rsid w:val="00E82A69"/>
    <w:rsid w:val="00EA2E7D"/>
    <w:rsid w:val="00EA5BA6"/>
    <w:rsid w:val="00EB1A70"/>
    <w:rsid w:val="00EB2074"/>
    <w:rsid w:val="00EC3139"/>
    <w:rsid w:val="00EC6FA8"/>
    <w:rsid w:val="00EC7BD5"/>
    <w:rsid w:val="00ED07E7"/>
    <w:rsid w:val="00EE2D26"/>
    <w:rsid w:val="00EE69A7"/>
    <w:rsid w:val="00EF7E19"/>
    <w:rsid w:val="00F03D55"/>
    <w:rsid w:val="00F17021"/>
    <w:rsid w:val="00F34A37"/>
    <w:rsid w:val="00F36B0D"/>
    <w:rsid w:val="00F40102"/>
    <w:rsid w:val="00F428DD"/>
    <w:rsid w:val="00F44854"/>
    <w:rsid w:val="00F45ACD"/>
    <w:rsid w:val="00F61289"/>
    <w:rsid w:val="00F63739"/>
    <w:rsid w:val="00F94E83"/>
    <w:rsid w:val="00FA6D29"/>
    <w:rsid w:val="00FB5AC9"/>
    <w:rsid w:val="00FB61E7"/>
    <w:rsid w:val="00FD29C9"/>
    <w:rsid w:val="00FD6C2B"/>
    <w:rsid w:val="00FE1181"/>
    <w:rsid w:val="00FE3DDE"/>
    <w:rsid w:val="00F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4107D"/>
  <w15:chartTrackingRefBased/>
  <w15:docId w15:val="{F2D8FAF1-09AD-2D4A-9E97-E958B8D3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8B3"/>
    <w:rPr>
      <w:rFonts w:ascii="굴림" w:eastAsia="굴림" w:hAnsi="굴림" w:cs="굴림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5498"/>
    <w:pPr>
      <w:spacing w:before="100" w:beforeAutospacing="1" w:after="100" w:afterAutospacing="1"/>
    </w:pPr>
  </w:style>
  <w:style w:type="paragraph" w:styleId="a4">
    <w:name w:val="header"/>
    <w:basedOn w:val="a"/>
    <w:link w:val="Char"/>
    <w:uiPriority w:val="99"/>
    <w:unhideWhenUsed/>
    <w:rsid w:val="004666FC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">
    <w:name w:val="머리글 Char"/>
    <w:link w:val="a4"/>
    <w:uiPriority w:val="99"/>
    <w:rsid w:val="004666FC"/>
    <w:rPr>
      <w:rFonts w:ascii="바탕" w:eastAsia="바탕" w:hAnsi="Times New Roman" w:cs="Times New Roman"/>
      <w:szCs w:val="24"/>
    </w:rPr>
  </w:style>
  <w:style w:type="paragraph" w:styleId="a5">
    <w:name w:val="footer"/>
    <w:basedOn w:val="a"/>
    <w:link w:val="Char0"/>
    <w:uiPriority w:val="99"/>
    <w:unhideWhenUsed/>
    <w:rsid w:val="004666FC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5"/>
    <w:uiPriority w:val="99"/>
    <w:rsid w:val="004666FC"/>
    <w:rPr>
      <w:rFonts w:ascii="바탕" w:eastAsia="바탕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666FC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6"/>
    <w:uiPriority w:val="99"/>
    <w:semiHidden/>
    <w:rsid w:val="004666FC"/>
    <w:rPr>
      <w:rFonts w:ascii="맑은 고딕" w:eastAsia="맑은 고딕" w:hAnsi="맑은 고딕" w:cs="Times New Roman"/>
      <w:sz w:val="18"/>
      <w:szCs w:val="18"/>
    </w:rPr>
  </w:style>
  <w:style w:type="character" w:styleId="a7">
    <w:name w:val="Hyperlink"/>
    <w:uiPriority w:val="99"/>
    <w:unhideWhenUsed/>
    <w:rsid w:val="00FB61E7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B0663D"/>
    <w:rPr>
      <w:color w:val="954F72"/>
      <w:u w:val="single"/>
    </w:rPr>
  </w:style>
  <w:style w:type="character" w:styleId="a9">
    <w:name w:val="Unresolved Mention"/>
    <w:uiPriority w:val="99"/>
    <w:semiHidden/>
    <w:unhideWhenUsed/>
    <w:rsid w:val="00E562DF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AD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DE10FD"/>
  </w:style>
  <w:style w:type="paragraph" w:styleId="ab">
    <w:name w:val="No Spacing"/>
    <w:uiPriority w:val="1"/>
    <w:qFormat/>
    <w:rsid w:val="00AF375A"/>
    <w:rPr>
      <w:rFonts w:ascii="굴림" w:eastAsia="굴림" w:hAnsi="굴림" w:cs="굴림"/>
      <w:sz w:val="24"/>
      <w:szCs w:val="24"/>
    </w:rPr>
  </w:style>
  <w:style w:type="paragraph" w:styleId="ac">
    <w:name w:val="List Paragraph"/>
    <w:basedOn w:val="a"/>
    <w:uiPriority w:val="34"/>
    <w:qFormat/>
    <w:rsid w:val="002B2BD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pilepsy@kes.or.k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yeon/Desktop/11111111211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11111111211.dot</Template>
  <TotalTime>34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648</CharactersWithSpaces>
  <SharedDoc>false</SharedDoc>
  <HLinks>
    <vt:vector size="18" baseType="variant">
      <vt:variant>
        <vt:i4>6946822</vt:i4>
      </vt:variant>
      <vt:variant>
        <vt:i4>6</vt:i4>
      </vt:variant>
      <vt:variant>
        <vt:i4>0</vt:i4>
      </vt:variant>
      <vt:variant>
        <vt:i4>5</vt:i4>
      </vt:variant>
      <vt:variant>
        <vt:lpwstr>mailto:epilepsy@kes.or.kr</vt:lpwstr>
      </vt:variant>
      <vt:variant>
        <vt:lpwstr/>
      </vt:variant>
      <vt:variant>
        <vt:i4>6946822</vt:i4>
      </vt:variant>
      <vt:variant>
        <vt:i4>3</vt:i4>
      </vt:variant>
      <vt:variant>
        <vt:i4>0</vt:i4>
      </vt:variant>
      <vt:variant>
        <vt:i4>5</vt:i4>
      </vt:variant>
      <vt:variant>
        <vt:lpwstr>mailto:epilepsy@kes.or.kr</vt:lpwstr>
      </vt:variant>
      <vt:variant>
        <vt:lpwstr/>
      </vt:variant>
      <vt:variant>
        <vt:i4>6946822</vt:i4>
      </vt:variant>
      <vt:variant>
        <vt:i4>0</vt:i4>
      </vt:variant>
      <vt:variant>
        <vt:i4>0</vt:i4>
      </vt:variant>
      <vt:variant>
        <vt:i4>5</vt:i4>
      </vt:variant>
      <vt:variant>
        <vt:lpwstr>mailto:epilepsy@kes.or.kr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대한 뇌전증학회</cp:lastModifiedBy>
  <cp:revision>20</cp:revision>
  <cp:lastPrinted>2019-01-08T07:20:00Z</cp:lastPrinted>
  <dcterms:created xsi:type="dcterms:W3CDTF">2019-12-25T23:18:00Z</dcterms:created>
  <dcterms:modified xsi:type="dcterms:W3CDTF">2020-01-09T05:53:00Z</dcterms:modified>
</cp:coreProperties>
</file>